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1B24B1" w14:textId="77777777" w:rsidR="00CC3842" w:rsidRDefault="00CC3842">
      <w:pPr>
        <w:pStyle w:val="Header"/>
        <w:tabs>
          <w:tab w:val="clear" w:pos="4320"/>
          <w:tab w:val="clear" w:pos="8640"/>
        </w:tabs>
      </w:pPr>
    </w:p>
    <w:p w14:paraId="3B5B77D0" w14:textId="77777777" w:rsidR="00CC3842" w:rsidRDefault="00CC3842"/>
    <w:p w14:paraId="3F10346A" w14:textId="77777777" w:rsidR="00CC3842" w:rsidRDefault="00CC3842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CC3842" w14:paraId="4A14B11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6BB795C8" w14:textId="77777777" w:rsidR="00CC3842" w:rsidRDefault="00CC3842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14:paraId="7CF9FA3C" w14:textId="77777777" w:rsidR="00CC3842" w:rsidRDefault="00CC3842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14:paraId="1D01D53F" w14:textId="77777777" w:rsidR="00CC3842" w:rsidRDefault="00CC3842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6A5E98B1" w14:textId="77777777" w:rsidR="00CC3842" w:rsidRDefault="00CC3842">
            <w:pPr>
              <w:rPr>
                <w:b/>
                <w:color w:val="FFFFFF"/>
              </w:rPr>
            </w:pPr>
          </w:p>
        </w:tc>
      </w:tr>
      <w:tr w:rsidR="00CC3842" w14:paraId="4BA4462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6DAA3B0" w14:textId="3CE02053" w:rsidR="00CC3842" w:rsidRDefault="00CC3842">
            <w:r>
              <w:t>3T'S LEISURE LIMITED T/A</w:t>
            </w:r>
          </w:p>
        </w:tc>
        <w:tc>
          <w:tcPr>
            <w:tcW w:w="4320" w:type="dxa"/>
          </w:tcPr>
          <w:p w14:paraId="5CC652BB" w14:textId="56A69465" w:rsidR="00CC3842" w:rsidRDefault="00CC3842">
            <w:r>
              <w:t>3T'S LEISURE LIMITED T/A</w:t>
            </w:r>
          </w:p>
        </w:tc>
        <w:tc>
          <w:tcPr>
            <w:tcW w:w="2430" w:type="dxa"/>
          </w:tcPr>
          <w:p w14:paraId="3F60A7D3" w14:textId="77777777" w:rsidR="00CC3842" w:rsidRDefault="00CC384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7A1325F6" w14:textId="0CB36838" w:rsidR="00CC3842" w:rsidRDefault="00CC3842">
            <w:r>
              <w:t>2012932</w:t>
            </w:r>
          </w:p>
        </w:tc>
      </w:tr>
      <w:tr w:rsidR="00CC3842" w14:paraId="3DD84FC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8251744" w14:textId="17B08F4B" w:rsidR="00CC3842" w:rsidRDefault="00CC3842">
            <w:r>
              <w:t>THE SOUTH WEST CARAVAN CENTRE</w:t>
            </w:r>
          </w:p>
        </w:tc>
        <w:tc>
          <w:tcPr>
            <w:tcW w:w="4320" w:type="dxa"/>
          </w:tcPr>
          <w:p w14:paraId="41FA93A0" w14:textId="243B070E" w:rsidR="00CC3842" w:rsidRDefault="00CC3842">
            <w:r>
              <w:t>THE AIRFIELD</w:t>
            </w:r>
          </w:p>
        </w:tc>
        <w:tc>
          <w:tcPr>
            <w:tcW w:w="2430" w:type="dxa"/>
          </w:tcPr>
          <w:p w14:paraId="44FE27C8" w14:textId="77777777" w:rsidR="00CC3842" w:rsidRDefault="00CC384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14:paraId="65490882" w14:textId="62F76DD8" w:rsidR="00CC3842" w:rsidRDefault="00CC3842">
            <w:r>
              <w:t>23/07/25</w:t>
            </w:r>
          </w:p>
        </w:tc>
      </w:tr>
      <w:tr w:rsidR="00CC3842" w14:paraId="71D0505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E7A2684" w14:textId="6417CF6C" w:rsidR="00CC3842" w:rsidRDefault="00CC3842">
            <w:r>
              <w:t>THE AIRFIELD</w:t>
            </w:r>
          </w:p>
        </w:tc>
        <w:tc>
          <w:tcPr>
            <w:tcW w:w="4320" w:type="dxa"/>
          </w:tcPr>
          <w:p w14:paraId="1F2474E4" w14:textId="5FBB7378" w:rsidR="00CC3842" w:rsidRDefault="00CC3842">
            <w:r>
              <w:t>WINKLEIGH</w:t>
            </w:r>
          </w:p>
        </w:tc>
        <w:tc>
          <w:tcPr>
            <w:tcW w:w="2430" w:type="dxa"/>
          </w:tcPr>
          <w:p w14:paraId="54A5079F" w14:textId="77777777" w:rsidR="00CC3842" w:rsidRDefault="00CC384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14:paraId="5A2252D3" w14:textId="665ED04D" w:rsidR="00CC3842" w:rsidRDefault="00CC3842">
            <w:r>
              <w:t>17/09/25</w:t>
            </w:r>
          </w:p>
        </w:tc>
      </w:tr>
      <w:tr w:rsidR="00CC3842" w14:paraId="30D4B58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FA77585" w14:textId="2300159F" w:rsidR="00CC3842" w:rsidRDefault="00CC3842">
            <w:r>
              <w:t>WINKLEIGH</w:t>
            </w:r>
          </w:p>
        </w:tc>
        <w:tc>
          <w:tcPr>
            <w:tcW w:w="4320" w:type="dxa"/>
          </w:tcPr>
          <w:p w14:paraId="36544DA7" w14:textId="1DD8E594" w:rsidR="00CC3842" w:rsidRDefault="00CC3842">
            <w:r>
              <w:t>DEVON</w:t>
            </w:r>
          </w:p>
        </w:tc>
        <w:tc>
          <w:tcPr>
            <w:tcW w:w="2430" w:type="dxa"/>
          </w:tcPr>
          <w:p w14:paraId="5B33CD71" w14:textId="77777777" w:rsidR="00CC3842" w:rsidRDefault="00CC384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14:paraId="6D5D56B8" w14:textId="1102F500" w:rsidR="00CC3842" w:rsidRDefault="00CC3842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157356</w:t>
            </w:r>
          </w:p>
        </w:tc>
      </w:tr>
      <w:tr w:rsidR="00CC3842" w14:paraId="1001363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B459A7E" w14:textId="24C9B1C8" w:rsidR="00CC3842" w:rsidRDefault="00CC3842">
            <w:r>
              <w:t>DEVON</w:t>
            </w:r>
          </w:p>
        </w:tc>
        <w:tc>
          <w:tcPr>
            <w:tcW w:w="4320" w:type="dxa"/>
          </w:tcPr>
          <w:p w14:paraId="6844BD6C" w14:textId="2A9322F6" w:rsidR="00CC3842" w:rsidRDefault="00CC3842">
            <w:r>
              <w:t xml:space="preserve"> </w:t>
            </w:r>
          </w:p>
        </w:tc>
        <w:tc>
          <w:tcPr>
            <w:tcW w:w="2430" w:type="dxa"/>
          </w:tcPr>
          <w:p w14:paraId="3023B692" w14:textId="77777777" w:rsidR="00CC3842" w:rsidRDefault="00CC3842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651FCCD0" w14:textId="77777777" w:rsidR="00CC3842" w:rsidRDefault="00CC3842">
            <w:pPr>
              <w:rPr>
                <w:rFonts w:ascii="Arial Narrow" w:hAnsi="Arial Narrow"/>
              </w:rPr>
            </w:pPr>
          </w:p>
        </w:tc>
      </w:tr>
      <w:tr w:rsidR="00CC3842" w14:paraId="7D03ED2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98A5A24" w14:textId="4713A544" w:rsidR="00CC3842" w:rsidRDefault="00CC3842">
            <w:r>
              <w:t xml:space="preserve"> </w:t>
            </w:r>
          </w:p>
        </w:tc>
        <w:tc>
          <w:tcPr>
            <w:tcW w:w="4320" w:type="dxa"/>
          </w:tcPr>
          <w:p w14:paraId="6BB0CF59" w14:textId="4693482E" w:rsidR="00CC3842" w:rsidRDefault="00CC3842">
            <w:r>
              <w:t xml:space="preserve"> </w:t>
            </w:r>
          </w:p>
        </w:tc>
        <w:tc>
          <w:tcPr>
            <w:tcW w:w="2430" w:type="dxa"/>
          </w:tcPr>
          <w:p w14:paraId="790F72FA" w14:textId="77777777" w:rsidR="00CC3842" w:rsidRDefault="00CC3842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60BAE584" w14:textId="77777777" w:rsidR="00CC3842" w:rsidRDefault="00CC3842">
            <w:pPr>
              <w:rPr>
                <w:rFonts w:ascii="Arial Narrow" w:hAnsi="Arial Narrow"/>
              </w:rPr>
            </w:pPr>
          </w:p>
        </w:tc>
      </w:tr>
      <w:tr w:rsidR="00CC3842" w14:paraId="4CE1CE6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AAE59E6" w14:textId="3C08AF82" w:rsidR="00CC3842" w:rsidRDefault="00CC3842">
            <w:r>
              <w:t>EX19 8DW</w:t>
            </w:r>
          </w:p>
        </w:tc>
        <w:tc>
          <w:tcPr>
            <w:tcW w:w="4320" w:type="dxa"/>
          </w:tcPr>
          <w:p w14:paraId="2DBB86ED" w14:textId="602B7D71" w:rsidR="00CC3842" w:rsidRDefault="00CC3842">
            <w:r>
              <w:t>EX19 8DW</w:t>
            </w:r>
          </w:p>
        </w:tc>
        <w:tc>
          <w:tcPr>
            <w:tcW w:w="2430" w:type="dxa"/>
          </w:tcPr>
          <w:p w14:paraId="0E33F8AF" w14:textId="77777777" w:rsidR="00CC3842" w:rsidRDefault="00CC3842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7AD80918" w14:textId="77777777" w:rsidR="00CC3842" w:rsidRDefault="00CC3842">
            <w:pPr>
              <w:rPr>
                <w:rFonts w:ascii="Arial Narrow" w:hAnsi="Arial Narrow"/>
              </w:rPr>
            </w:pPr>
          </w:p>
        </w:tc>
      </w:tr>
    </w:tbl>
    <w:p w14:paraId="0DB8732E" w14:textId="77777777" w:rsidR="00CC3842" w:rsidRDefault="00CC3842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CC3842" w14:paraId="157A966F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shd w:val="solid" w:color="000000" w:fill="FFFFFF"/>
          </w:tcPr>
          <w:p w14:paraId="782767CD" w14:textId="77777777" w:rsidR="00CC3842" w:rsidRDefault="00CC3842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14:paraId="1AC6173D" w14:textId="77777777" w:rsidR="00CC3842" w:rsidRDefault="00CC3842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14:paraId="3C764B10" w14:textId="77777777" w:rsidR="00CC3842" w:rsidRDefault="00CC3842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14:paraId="212A7EBB" w14:textId="77777777" w:rsidR="00CC3842" w:rsidRDefault="00CC3842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764C7E35" w14:textId="77777777" w:rsidR="00CC3842" w:rsidRDefault="00CC384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14:paraId="6F92B2E2" w14:textId="77777777" w:rsidR="00CC3842" w:rsidRDefault="00CC384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14:paraId="69E57D36" w14:textId="77777777" w:rsidR="00CC3842" w:rsidRDefault="00CC384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24017D3A" w14:textId="77777777" w:rsidR="00CC3842" w:rsidRDefault="00CC384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682DD02B" w14:textId="77777777" w:rsidR="00CC3842" w:rsidRDefault="00CC384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4097E101" w14:textId="77777777" w:rsidR="00CC3842" w:rsidRDefault="00CC384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1D9FC5F9" w14:textId="77777777" w:rsidR="00CC3842" w:rsidRDefault="00CC384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1AE9E3EA" w14:textId="77777777" w:rsidR="00CC3842" w:rsidRDefault="00CC3842"/>
    <w:p w14:paraId="4127691D" w14:textId="77777777" w:rsidR="00CC3842" w:rsidRDefault="00CC3842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CC3842" w14:paraId="0B21DFF3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5A2E3E76" w14:textId="658D692A" w:rsidR="00CC3842" w:rsidRDefault="00CC384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20MET0034.EL</w:t>
            </w:r>
          </w:p>
        </w:tc>
        <w:tc>
          <w:tcPr>
            <w:tcW w:w="4536" w:type="dxa"/>
            <w:noWrap/>
            <w:vAlign w:val="bottom"/>
          </w:tcPr>
          <w:p w14:paraId="3B1F1E11" w14:textId="44991587" w:rsidR="00CC3842" w:rsidRDefault="00CC384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3655 X 796 CHAMPAGNE LOW GLOSS</w:t>
            </w:r>
          </w:p>
        </w:tc>
        <w:tc>
          <w:tcPr>
            <w:tcW w:w="283" w:type="dxa"/>
            <w:noWrap/>
            <w:vAlign w:val="bottom"/>
          </w:tcPr>
          <w:p w14:paraId="33D14CEA" w14:textId="77777777" w:rsidR="00CC3842" w:rsidRDefault="00CC384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7F808592" w14:textId="77777777" w:rsidR="00CC3842" w:rsidRDefault="00CC384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009126B5" w14:textId="693403E9" w:rsidR="00CC3842" w:rsidRDefault="00CC384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5B869A2F" w14:textId="54B7FB01" w:rsidR="00CC3842" w:rsidRDefault="00CC384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55D5F243" w14:textId="77777777" w:rsidR="00CC3842" w:rsidRDefault="00CC384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0BBBDCF1" w14:textId="7BD2A113" w:rsidR="00CC3842" w:rsidRDefault="00CC384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350.000</w:t>
            </w:r>
          </w:p>
        </w:tc>
        <w:tc>
          <w:tcPr>
            <w:tcW w:w="1080" w:type="dxa"/>
            <w:noWrap/>
            <w:vAlign w:val="bottom"/>
          </w:tcPr>
          <w:p w14:paraId="4117D2E8" w14:textId="2206DE67" w:rsidR="00CC3842" w:rsidRDefault="00CC384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87.50</w:t>
            </w:r>
          </w:p>
        </w:tc>
        <w:tc>
          <w:tcPr>
            <w:tcW w:w="1080" w:type="dxa"/>
            <w:noWrap/>
            <w:vAlign w:val="bottom"/>
          </w:tcPr>
          <w:p w14:paraId="4A02E174" w14:textId="0FCE8790" w:rsidR="00CC3842" w:rsidRDefault="00CC384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52.50</w:t>
            </w:r>
          </w:p>
        </w:tc>
        <w:tc>
          <w:tcPr>
            <w:tcW w:w="1440" w:type="dxa"/>
            <w:noWrap/>
            <w:vAlign w:val="bottom"/>
          </w:tcPr>
          <w:p w14:paraId="6B8FEA71" w14:textId="270D774D" w:rsidR="00CC3842" w:rsidRDefault="00CC384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315.00</w:t>
            </w:r>
          </w:p>
        </w:tc>
      </w:tr>
    </w:tbl>
    <w:p w14:paraId="493FC567" w14:textId="77777777" w:rsidR="00CC3842" w:rsidRDefault="00CC3842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2E84CDE5" w14:textId="77777777" w:rsidR="00CC3842" w:rsidRDefault="00CC3842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37DB9CFD" w14:textId="77777777" w:rsidR="00CC3842" w:rsidRDefault="00CC3842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</w:p>
    <w:p w14:paraId="7F2264BB" w14:textId="77777777" w:rsidR="00CC3842" w:rsidRDefault="00CC3842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8640"/>
        <w:gridCol w:w="1260"/>
        <w:gridCol w:w="2160"/>
        <w:gridCol w:w="1440"/>
      </w:tblGrid>
      <w:tr w:rsidR="00CC3842" w14:paraId="1863D748" w14:textId="77777777">
        <w:tblPrEx>
          <w:tblCellMar>
            <w:top w:w="0" w:type="dxa"/>
            <w:bottom w:w="0" w:type="dxa"/>
          </w:tblCellMar>
        </w:tblPrEx>
        <w:tc>
          <w:tcPr>
            <w:tcW w:w="8640" w:type="dxa"/>
            <w:vAlign w:val="center"/>
          </w:tcPr>
          <w:p w14:paraId="79755287" w14:textId="36401AAB" w:rsidR="00CC3842" w:rsidRDefault="00CC3842">
            <w:pPr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>FREIGHT CHARGE</w:t>
            </w:r>
          </w:p>
        </w:tc>
        <w:tc>
          <w:tcPr>
            <w:tcW w:w="1260" w:type="dxa"/>
            <w:vAlign w:val="center"/>
          </w:tcPr>
          <w:p w14:paraId="24EBF942" w14:textId="7EB3B907" w:rsidR="00CC3842" w:rsidRDefault="00CC3842">
            <w:pPr>
              <w:jc w:val="center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40.00</w:t>
            </w:r>
          </w:p>
        </w:tc>
        <w:tc>
          <w:tcPr>
            <w:tcW w:w="2160" w:type="dxa"/>
            <w:vAlign w:val="center"/>
          </w:tcPr>
          <w:p w14:paraId="0BC62854" w14:textId="376C662C" w:rsidR="00CC3842" w:rsidRDefault="00CC3842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 8.00</w:t>
            </w:r>
          </w:p>
        </w:tc>
        <w:tc>
          <w:tcPr>
            <w:tcW w:w="1440" w:type="dxa"/>
            <w:vAlign w:val="center"/>
          </w:tcPr>
          <w:p w14:paraId="4C05DFB4" w14:textId="762DD8B2" w:rsidR="00CC3842" w:rsidRDefault="00CC3842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48.00</w:t>
            </w:r>
          </w:p>
        </w:tc>
      </w:tr>
    </w:tbl>
    <w:p w14:paraId="26C70820" w14:textId="77777777" w:rsidR="00CC3842" w:rsidRDefault="00CC3842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CC3842" w14:paraId="51B28FF0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70C50736" w14:textId="64AC112E" w:rsidR="00CC3842" w:rsidRDefault="00CC3842">
            <w:r>
              <w:t>PO Ref: GW-10789</w:t>
            </w:r>
          </w:p>
        </w:tc>
      </w:tr>
    </w:tbl>
    <w:p w14:paraId="5F0A8ACD" w14:textId="77777777" w:rsidR="00CC3842" w:rsidRDefault="00CC3842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CC3842" w14:paraId="00034E04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327BC0AD" w14:textId="77777777" w:rsidR="00CC3842" w:rsidRDefault="00CC384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509B88DC" w14:textId="77777777" w:rsidR="00CC3842" w:rsidRDefault="00CC384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79DE3BDB" w14:textId="77777777" w:rsidR="00CC3842" w:rsidRDefault="00CC384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5DAB3BE4" w14:textId="77777777" w:rsidR="00CC3842" w:rsidRDefault="00CC384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0D257312" w14:textId="77777777" w:rsidR="00CC3842" w:rsidRDefault="00CC384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70BC39D3" w14:textId="77777777" w:rsidR="00CC3842" w:rsidRDefault="00CC384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CC3842" w14:paraId="7BF8DFC9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19D49465" w14:textId="1A1C0F09" w:rsidR="00CC3842" w:rsidRDefault="00CC384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350.00</w:t>
            </w:r>
          </w:p>
        </w:tc>
        <w:tc>
          <w:tcPr>
            <w:tcW w:w="2160" w:type="dxa"/>
          </w:tcPr>
          <w:p w14:paraId="0B4DAF3A" w14:textId="6D998EE2" w:rsidR="00CC3842" w:rsidRDefault="00CC384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40.00</w:t>
            </w:r>
          </w:p>
        </w:tc>
        <w:tc>
          <w:tcPr>
            <w:tcW w:w="2340" w:type="dxa"/>
          </w:tcPr>
          <w:p w14:paraId="3E47FEC7" w14:textId="4BB37A84" w:rsidR="00CC3842" w:rsidRDefault="00CC384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6B05EB0D" w14:textId="45BA5AFA" w:rsidR="00CC3842" w:rsidRDefault="00CC384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87.50</w:t>
            </w:r>
          </w:p>
        </w:tc>
        <w:tc>
          <w:tcPr>
            <w:tcW w:w="2520" w:type="dxa"/>
          </w:tcPr>
          <w:p w14:paraId="5D173048" w14:textId="6EE7755D" w:rsidR="00CC3842" w:rsidRDefault="00CC384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60.50</w:t>
            </w:r>
          </w:p>
        </w:tc>
        <w:tc>
          <w:tcPr>
            <w:tcW w:w="1440" w:type="dxa"/>
          </w:tcPr>
          <w:p w14:paraId="5DA41CFC" w14:textId="332CD01C" w:rsidR="00CC3842" w:rsidRDefault="00CC384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363.00</w:t>
            </w:r>
          </w:p>
        </w:tc>
      </w:tr>
    </w:tbl>
    <w:p w14:paraId="15AE25F9" w14:textId="77777777" w:rsidR="00CC3842" w:rsidRDefault="00CC3842">
      <w:pPr>
        <w:pStyle w:val="Header"/>
        <w:tabs>
          <w:tab w:val="clear" w:pos="4320"/>
          <w:tab w:val="clear" w:pos="8640"/>
        </w:tabs>
      </w:pPr>
      <w:r>
        <w:tab/>
      </w:r>
    </w:p>
    <w:p w14:paraId="65581AD8" w14:textId="3FAD083B" w:rsidR="00CC3842" w:rsidRPr="00CC3842" w:rsidRDefault="00CC3842" w:rsidP="00CC3842"/>
    <w:sectPr w:rsidR="00CC3842" w:rsidRPr="00CC3842" w:rsidSect="00CC3842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A9E393" w14:textId="77777777" w:rsidR="00D96EEC" w:rsidRDefault="00D96EEC">
      <w:r>
        <w:separator/>
      </w:r>
    </w:p>
  </w:endnote>
  <w:endnote w:type="continuationSeparator" w:id="0">
    <w:p w14:paraId="238D48F6" w14:textId="77777777" w:rsidR="00D96EEC" w:rsidRDefault="00D96E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2B6D04" w14:textId="77777777" w:rsidR="00D96EEC" w:rsidRDefault="00D96EEC">
      <w:r>
        <w:separator/>
      </w:r>
    </w:p>
  </w:footnote>
  <w:footnote w:type="continuationSeparator" w:id="0">
    <w:p w14:paraId="688E30C0" w14:textId="77777777" w:rsidR="00D96EEC" w:rsidRDefault="00D96E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66EEA1" w14:textId="77777777" w:rsidR="00000000" w:rsidRDefault="00000000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37DD8EAD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14:paraId="49B743CF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14:paraId="16B1488C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2A38EF5D" w14:textId="77777777" w:rsidR="00000000" w:rsidRDefault="00000000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C3842"/>
    <w:rsid w:val="006D3858"/>
    <w:rsid w:val="00CC3842"/>
    <w:rsid w:val="00D96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290E228"/>
  <w15:chartTrackingRefBased/>
  <w15:docId w15:val="{74EECE7D-593D-4CC9-8D35-1059698D2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P_LHOrderAck</Template>
  <TotalTime>0</TotalTime>
  <Pages>1</Pages>
  <Words>116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2025-07-23T10:11:00Z</dcterms:created>
  <dcterms:modified xsi:type="dcterms:W3CDTF">2025-07-23T10:11:00Z</dcterms:modified>
</cp:coreProperties>
</file>